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6E045" w14:textId="77777777" w:rsidR="007D214E" w:rsidRPr="007F5E47" w:rsidRDefault="007D214E" w:rsidP="00516D97">
      <w:pPr>
        <w:pStyle w:val="Pealkiri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</w:p>
    <w:p w14:paraId="23F5B849" w14:textId="77777777" w:rsidR="007D214E" w:rsidRPr="007F5E47" w:rsidRDefault="007D214E" w:rsidP="00516D97">
      <w:pPr>
        <w:pStyle w:val="Pealkiri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1131DA" w14:textId="77777777" w:rsidR="00925D2D" w:rsidRPr="007F5E47" w:rsidRDefault="00925D2D" w:rsidP="00516D97">
      <w:pPr>
        <w:pStyle w:val="Pealkiri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17881E" w14:textId="77777777" w:rsidR="00CE3F59" w:rsidRPr="007F5E47" w:rsidRDefault="00CE3F59" w:rsidP="00516D97">
      <w:pPr>
        <w:pStyle w:val="Pealkiri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DC23B3" w14:textId="77777777" w:rsidR="00516D97" w:rsidRPr="007F5E47" w:rsidRDefault="00516D97" w:rsidP="00516D97">
      <w:pPr>
        <w:pStyle w:val="Pealkiri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525E65" w14:textId="77777777" w:rsidR="00516D97" w:rsidRPr="007F5E47" w:rsidRDefault="00516D97" w:rsidP="00516D97">
      <w:pPr>
        <w:pStyle w:val="Pealkiri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1C748C" w14:textId="6A1E0E23" w:rsidR="001A0DD8" w:rsidRPr="007F5E47" w:rsidRDefault="001A0DD8" w:rsidP="00106F38">
      <w:pPr>
        <w:pStyle w:val="Pealkiri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proofErr w:type="spellStart"/>
      <w:r w:rsidRPr="007F5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Enefit</w:t>
      </w:r>
      <w:proofErr w:type="spellEnd"/>
      <w:r w:rsidRPr="007F5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  </w:t>
      </w:r>
      <w:proofErr w:type="spellStart"/>
      <w:r w:rsidRPr="007F5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Power</w:t>
      </w:r>
      <w:proofErr w:type="spellEnd"/>
      <w:r w:rsidRPr="007F5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 OÜ</w:t>
      </w:r>
    </w:p>
    <w:p w14:paraId="7873388C" w14:textId="14D0B1EF" w:rsidR="007F5E47" w:rsidRPr="007F5E47" w:rsidRDefault="007F5E47" w:rsidP="007F5E47">
      <w:pPr>
        <w:rPr>
          <w:lang w:eastAsia="et-EE"/>
        </w:rPr>
      </w:pPr>
      <w:hyperlink r:id="rId8" w:history="1">
        <w:r w:rsidRPr="007F5E47">
          <w:rPr>
            <w:rStyle w:val="Hperlink"/>
            <w:lang w:eastAsia="et-EE"/>
          </w:rPr>
          <w:t>power@enefit.com</w:t>
        </w:r>
      </w:hyperlink>
    </w:p>
    <w:p w14:paraId="60E5F7A5" w14:textId="59CAF0B5" w:rsidR="007F5E47" w:rsidRPr="007F5E47" w:rsidRDefault="007F5E47" w:rsidP="007F5E47">
      <w:pPr>
        <w:rPr>
          <w:lang w:eastAsia="et-EE"/>
        </w:rPr>
      </w:pPr>
      <w:hyperlink r:id="rId9" w:history="1">
        <w:r w:rsidRPr="007F5E47">
          <w:rPr>
            <w:rStyle w:val="Hperlink"/>
            <w:lang w:eastAsia="et-EE"/>
          </w:rPr>
          <w:t>Raine.Pajo@enefit.com</w:t>
        </w:r>
      </w:hyperlink>
    </w:p>
    <w:p w14:paraId="328310C4" w14:textId="77777777" w:rsidR="003A1AE0" w:rsidRPr="007F5E47" w:rsidRDefault="003A1AE0" w:rsidP="001A0DD8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sz w:val="24"/>
          <w:szCs w:val="24"/>
          <w:lang w:eastAsia="et-EE"/>
        </w:rPr>
      </w:pPr>
    </w:p>
    <w:p w14:paraId="0F7200CC" w14:textId="7E1A27F1" w:rsidR="001A0DD8" w:rsidRPr="007F5E47" w:rsidRDefault="001A0DD8" w:rsidP="001A0DD8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> </w:t>
      </w: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ab/>
      </w: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ab/>
      </w: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ab/>
      </w: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ab/>
      </w: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ab/>
      </w: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ab/>
        <w:t xml:space="preserve">                             08.09.2026 nr 2.1-13/10135-1</w:t>
      </w:r>
    </w:p>
    <w:p w14:paraId="19AE9026" w14:textId="77777777" w:rsidR="001A0DD8" w:rsidRPr="007F5E47" w:rsidRDefault="001A0DD8" w:rsidP="001A0DD8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sz w:val="24"/>
          <w:szCs w:val="24"/>
          <w:lang w:eastAsia="et-EE"/>
        </w:rPr>
      </w:pPr>
    </w:p>
    <w:p w14:paraId="4C7B5770" w14:textId="77777777" w:rsidR="001A0DD8" w:rsidRPr="007F5E47" w:rsidRDefault="001A0DD8" w:rsidP="001A0DD8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sz w:val="24"/>
          <w:szCs w:val="24"/>
          <w:lang w:eastAsia="et-EE"/>
        </w:rPr>
      </w:pPr>
    </w:p>
    <w:p w14:paraId="23953A33" w14:textId="77777777" w:rsidR="001A0DD8" w:rsidRPr="007F5E47" w:rsidRDefault="001A0DD8" w:rsidP="001A0DD8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>Narva linna seisukoht kaugkütte toimepidevuse tagamiseks kütteperioodil 2026/2027</w:t>
      </w:r>
    </w:p>
    <w:p w14:paraId="2964F753" w14:textId="2F7204FC" w:rsidR="001A0DD8" w:rsidRPr="007F5E47" w:rsidRDefault="001A0DD8" w:rsidP="001A0DD8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> </w:t>
      </w:r>
    </w:p>
    <w:p w14:paraId="5A719812" w14:textId="58DCCB02" w:rsidR="001A0DD8" w:rsidRPr="007F5E47" w:rsidRDefault="001A0DD8" w:rsidP="001B0059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 xml:space="preserve">Lugupeetud härra </w:t>
      </w:r>
      <w:proofErr w:type="spellStart"/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>Pajo</w:t>
      </w:r>
      <w:proofErr w:type="spellEnd"/>
    </w:p>
    <w:p w14:paraId="0A2EDA94" w14:textId="77777777" w:rsidR="006C3A24" w:rsidRPr="006C3A24" w:rsidRDefault="006C3A24" w:rsidP="006C3A24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4"/>
          <w:szCs w:val="24"/>
          <w:lang w:eastAsia="et-EE"/>
        </w:rPr>
      </w:pPr>
      <w:r w:rsidRPr="006C3A24">
        <w:rPr>
          <w:rFonts w:eastAsia="Times New Roman"/>
          <w:color w:val="000000" w:themeColor="text1"/>
          <w:sz w:val="24"/>
          <w:szCs w:val="24"/>
          <w:lang w:eastAsia="et-EE"/>
        </w:rPr>
        <w:t>Narva linn peab kaugkütte hinda elanike toimetuleku tagamiseks kriitilise tähtsusega küsimuseks, sest 30% elanikkonnast on eakad ja kohalik palgatase jääb alla riigi keskmise.</w:t>
      </w:r>
    </w:p>
    <w:p w14:paraId="42840D8C" w14:textId="77777777" w:rsidR="006C3A24" w:rsidRPr="006C3A24" w:rsidRDefault="006C3A24" w:rsidP="006C3A24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4"/>
          <w:szCs w:val="24"/>
          <w:lang w:eastAsia="et-EE"/>
        </w:rPr>
      </w:pPr>
      <w:r w:rsidRPr="006C3A24">
        <w:rPr>
          <w:rFonts w:eastAsia="Times New Roman"/>
          <w:color w:val="000000" w:themeColor="text1"/>
          <w:sz w:val="24"/>
          <w:szCs w:val="24"/>
          <w:lang w:eastAsia="et-EE"/>
        </w:rPr>
        <w:t xml:space="preserve">Praeguses geopoliitilises ja majanduslikus olukorras – arvestades maagaasi kõrget hinda ning talviseid tarneriske – peab linn vajalikuks ja toetab täielikult </w:t>
      </w:r>
      <w:proofErr w:type="spellStart"/>
      <w:r w:rsidRPr="006C3A24">
        <w:rPr>
          <w:rFonts w:eastAsia="Times New Roman"/>
          <w:color w:val="000000" w:themeColor="text1"/>
          <w:sz w:val="24"/>
          <w:szCs w:val="24"/>
          <w:lang w:eastAsia="et-EE"/>
        </w:rPr>
        <w:t>Enefit</w:t>
      </w:r>
      <w:proofErr w:type="spellEnd"/>
      <w:r w:rsidRPr="006C3A24">
        <w:rPr>
          <w:rFonts w:eastAsia="Times New Roman"/>
          <w:color w:val="000000" w:themeColor="text1"/>
          <w:sz w:val="24"/>
          <w:szCs w:val="24"/>
          <w:lang w:eastAsia="et-EE"/>
        </w:rPr>
        <w:t xml:space="preserve"> </w:t>
      </w:r>
      <w:proofErr w:type="spellStart"/>
      <w:r w:rsidRPr="006C3A24">
        <w:rPr>
          <w:rFonts w:eastAsia="Times New Roman"/>
          <w:color w:val="000000" w:themeColor="text1"/>
          <w:sz w:val="24"/>
          <w:szCs w:val="24"/>
          <w:lang w:eastAsia="et-EE"/>
        </w:rPr>
        <w:t>Power</w:t>
      </w:r>
      <w:proofErr w:type="spellEnd"/>
      <w:r w:rsidRPr="006C3A24">
        <w:rPr>
          <w:rFonts w:eastAsia="Times New Roman"/>
          <w:color w:val="000000" w:themeColor="text1"/>
          <w:sz w:val="24"/>
          <w:szCs w:val="24"/>
          <w:lang w:eastAsia="et-EE"/>
        </w:rPr>
        <w:t xml:space="preserve"> OÜ sammu võtta Balti elektrijaama reservkatlamajas kasutusele põlevkiviõli. See ennetav ja maagaasist soodsam lahendus aitab maandada kütusetarne- ning hinnariske ning on otseseks eelduseks soodsama toasooja tagamisele linnas.</w:t>
      </w:r>
    </w:p>
    <w:p w14:paraId="5F088D06" w14:textId="70E60645" w:rsidR="006C3A24" w:rsidRPr="006C3A24" w:rsidRDefault="006C3A24" w:rsidP="006C3A24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>Narva linn peab põhjendatuks</w:t>
      </w:r>
      <w:r w:rsidRPr="006C3A24">
        <w:rPr>
          <w:rFonts w:eastAsia="Times New Roman"/>
          <w:color w:val="000000" w:themeColor="text1"/>
          <w:sz w:val="24"/>
          <w:szCs w:val="24"/>
          <w:lang w:eastAsia="et-EE"/>
        </w:rPr>
        <w:t xml:space="preserve"> põlevkiviõli kasutamist soojuse tootmisel kuni kütteperioodi lõpuni 2027. aastal ning tänab kõiki osapooli konstruktiivse lähenemise ja elanike jaoks eluliste alternatiivide otsimise eest.</w:t>
      </w:r>
    </w:p>
    <w:p w14:paraId="259FA67E" w14:textId="77777777" w:rsidR="001A0DD8" w:rsidRPr="007F5E47" w:rsidRDefault="001A0DD8" w:rsidP="001A0DD8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> </w:t>
      </w:r>
    </w:p>
    <w:p w14:paraId="78C2F6A7" w14:textId="77777777" w:rsidR="001A0DD8" w:rsidRPr="007F5E47" w:rsidRDefault="001A0DD8" w:rsidP="001A0DD8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>Lugupidamisega</w:t>
      </w:r>
    </w:p>
    <w:p w14:paraId="6A7D5E6D" w14:textId="7F4FC7A4" w:rsidR="001A0DD8" w:rsidRPr="007F5E47" w:rsidRDefault="001A0DD8" w:rsidP="001A0DD8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eastAsia="Times New Roman"/>
          <w:color w:val="000000" w:themeColor="text1"/>
          <w:sz w:val="24"/>
          <w:szCs w:val="24"/>
          <w:lang w:eastAsia="et-EE"/>
        </w:rPr>
        <w:t> /allkirjastatud digitaalselt/</w:t>
      </w:r>
    </w:p>
    <w:p w14:paraId="669C5BE1" w14:textId="77777777" w:rsidR="001A0DD8" w:rsidRPr="007F5E47" w:rsidRDefault="001A0DD8" w:rsidP="001A0DD8">
      <w:pPr>
        <w:pStyle w:val="Pealkiri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 </w:t>
      </w:r>
    </w:p>
    <w:p w14:paraId="177DB03D" w14:textId="77777777" w:rsidR="001A0DD8" w:rsidRPr="007F5E47" w:rsidRDefault="001A0DD8" w:rsidP="001A0DD8">
      <w:pPr>
        <w:pStyle w:val="Pealkiri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Jaan Toots</w:t>
      </w:r>
    </w:p>
    <w:p w14:paraId="4BDEE468" w14:textId="77777777" w:rsidR="001A0DD8" w:rsidRPr="007F5E47" w:rsidRDefault="001A0DD8" w:rsidP="001A0DD8">
      <w:pPr>
        <w:pStyle w:val="Pealkiri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007F5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Narva linnapea</w:t>
      </w:r>
    </w:p>
    <w:p w14:paraId="437A94F7" w14:textId="77777777" w:rsidR="00516D97" w:rsidRPr="007F5E47" w:rsidRDefault="00516D97" w:rsidP="00516D97">
      <w:pPr>
        <w:pStyle w:val="Pealkiri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B330B0" w14:textId="77777777" w:rsidR="00516D97" w:rsidRPr="007F5E47" w:rsidRDefault="00516D97" w:rsidP="00516D97">
      <w:pPr>
        <w:pStyle w:val="Pealkiri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5FB863" w14:textId="77777777" w:rsidR="00516D97" w:rsidRPr="007F5E47" w:rsidRDefault="00516D97" w:rsidP="00516D97">
      <w:pPr>
        <w:pStyle w:val="Pealkiri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35C4A644" w14:textId="77777777" w:rsidR="00DD2B09" w:rsidRPr="007F5E47" w:rsidRDefault="00DD2B09" w:rsidP="00516D97">
      <w:pPr>
        <w:pStyle w:val="Pealkiri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D2B09" w:rsidRPr="007F5E47" w:rsidSect="00CF3D1A">
      <w:headerReference w:type="default" r:id="rId10"/>
      <w:footerReference w:type="default" r:id="rId11"/>
      <w:pgSz w:w="11906" w:h="16838"/>
      <w:pgMar w:top="540" w:right="1274" w:bottom="71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6A9A4" w14:textId="77777777" w:rsidR="002C3A10" w:rsidRDefault="002C3A10">
      <w:r>
        <w:separator/>
      </w:r>
    </w:p>
  </w:endnote>
  <w:endnote w:type="continuationSeparator" w:id="0">
    <w:p w14:paraId="50E966D0" w14:textId="77777777" w:rsidR="002C3A10" w:rsidRDefault="002C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A9BCB" w14:textId="795CCDE0" w:rsidR="00134F08" w:rsidRPr="0021778E" w:rsidRDefault="00134F08" w:rsidP="0021778E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Peetri plats 5</w:t>
    </w:r>
    <w:r w:rsidR="005831AF">
      <w:rPr>
        <w:color w:val="365F91" w:themeColor="accent1" w:themeShade="BF"/>
        <w:sz w:val="20"/>
      </w:rPr>
      <w:tab/>
    </w:r>
    <w:r w:rsidR="005831AF">
      <w:rPr>
        <w:color w:val="365F91" w:themeColor="accent1" w:themeShade="BF"/>
        <w:sz w:val="20"/>
      </w:rPr>
      <w:tab/>
      <w:t>tel.: +372 3599013</w:t>
    </w:r>
  </w:p>
  <w:p w14:paraId="6F77ABD9" w14:textId="785309D3" w:rsidR="00134F08" w:rsidRPr="0021778E" w:rsidRDefault="00134F08" w:rsidP="0021778E">
    <w:pPr>
      <w:tabs>
        <w:tab w:val="right" w:pos="9072"/>
      </w:tabs>
      <w:spacing w:after="0" w:line="240" w:lineRule="auto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20308 Narva</w:t>
    </w:r>
    <w:r w:rsidR="0021778E" w:rsidRPr="0021778E">
      <w:rPr>
        <w:color w:val="365F91" w:themeColor="accent1" w:themeShade="BF"/>
        <w:sz w:val="20"/>
      </w:rPr>
      <w:tab/>
    </w:r>
  </w:p>
  <w:p w14:paraId="5D08980B" w14:textId="77777777" w:rsidR="00BB0462" w:rsidRPr="0021778E" w:rsidRDefault="00134F08" w:rsidP="00134F08">
    <w:pPr>
      <w:spacing w:after="0" w:line="240" w:lineRule="auto"/>
      <w:jc w:val="right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EESTI VABARIIK</w:t>
    </w:r>
    <w:r w:rsidRPr="0021778E">
      <w:rPr>
        <w:color w:val="365F91" w:themeColor="accent1" w:themeShade="BF"/>
        <w:sz w:val="20"/>
      </w:rPr>
      <w:ptab w:relativeTo="margin" w:alignment="center" w:leader="none"/>
    </w:r>
    <w:r w:rsidRPr="0021778E">
      <w:rPr>
        <w:color w:val="365F91" w:themeColor="accent1" w:themeShade="BF"/>
        <w:sz w:val="20"/>
      </w:rPr>
      <w:ptab w:relativeTo="margin" w:alignment="right" w:leader="none"/>
    </w:r>
    <w:r w:rsidR="0021778E" w:rsidRPr="0021778E">
      <w:rPr>
        <w:color w:val="365F91" w:themeColor="accent1" w:themeShade="BF"/>
        <w:sz w:val="20"/>
      </w:rPr>
      <w:t xml:space="preserve"> e-mail: narvalv@narva.ee</w:t>
    </w:r>
  </w:p>
  <w:p w14:paraId="2DBDD3B6" w14:textId="77777777" w:rsidR="00134F08" w:rsidRDefault="00134F08" w:rsidP="00134F08">
    <w:pPr>
      <w:spacing w:after="0" w:line="240" w:lineRule="auto"/>
      <w:jc w:val="right"/>
      <w:rPr>
        <w:color w:val="365F91" w:themeColor="accent1" w:themeShade="BF"/>
      </w:rPr>
    </w:pPr>
  </w:p>
  <w:p w14:paraId="666FAE4E" w14:textId="77777777" w:rsidR="00134F08" w:rsidRPr="00134F08" w:rsidRDefault="00134F08" w:rsidP="00134F08">
    <w:pPr>
      <w:spacing w:after="0" w:line="240" w:lineRule="auto"/>
      <w:jc w:val="right"/>
      <w:rPr>
        <w:color w:val="365F91" w:themeColor="accent1" w:themeShade="B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42471" w14:textId="77777777" w:rsidR="002C3A10" w:rsidRDefault="002C3A10">
      <w:r>
        <w:separator/>
      </w:r>
    </w:p>
  </w:footnote>
  <w:footnote w:type="continuationSeparator" w:id="0">
    <w:p w14:paraId="08557FD7" w14:textId="77777777" w:rsidR="002C3A10" w:rsidRDefault="002C3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0E451" w14:textId="77777777" w:rsidR="00BB0462" w:rsidRDefault="00217545">
    <w:pPr>
      <w:pStyle w:val="Pi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DBDECD" wp14:editId="30FF4906">
              <wp:simplePos x="0" y="0"/>
              <wp:positionH relativeFrom="column">
                <wp:posOffset>1143000</wp:posOffset>
              </wp:positionH>
              <wp:positionV relativeFrom="paragraph">
                <wp:posOffset>-220980</wp:posOffset>
              </wp:positionV>
              <wp:extent cx="3675380" cy="1371600"/>
              <wp:effectExtent l="0" t="0" r="0" b="190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538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A12A0B" w14:textId="77777777" w:rsidR="00BB0462" w:rsidRDefault="00217545" w:rsidP="0067581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et-EE"/>
                            </w:rPr>
                            <w:drawing>
                              <wp:inline distT="0" distB="0" distL="0" distR="0" wp14:anchorId="5BB3CDF1" wp14:editId="1BF07051">
                                <wp:extent cx="657225" cy="800100"/>
                                <wp:effectExtent l="0" t="0" r="9525" b="0"/>
                                <wp:docPr id="4" name="Pilt 4" descr="Narva_VAP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Narva_VAP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7225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DD6D10B" w14:textId="77777777" w:rsidR="00BB0462" w:rsidRPr="00AB0FA0" w:rsidRDefault="00973BF1" w:rsidP="00675818">
                          <w:pPr>
                            <w:jc w:val="center"/>
                            <w:rPr>
                              <w:color w:val="0000FF"/>
                              <w:sz w:val="44"/>
                              <w:szCs w:val="44"/>
                            </w:rPr>
                          </w:pPr>
                          <w:r>
                            <w:rPr>
                              <w:color w:val="0000FF"/>
                              <w:sz w:val="44"/>
                              <w:szCs w:val="44"/>
                            </w:rPr>
                            <w:t xml:space="preserve">NARVA  </w:t>
                          </w:r>
                          <w:r w:rsidR="00BB0462" w:rsidRPr="001E4DB0">
                            <w:rPr>
                              <w:color w:val="0000FF"/>
                              <w:sz w:val="44"/>
                              <w:szCs w:val="44"/>
                            </w:rPr>
                            <w:t>LINNA</w:t>
                          </w:r>
                          <w:r w:rsidR="00217545">
                            <w:rPr>
                              <w:color w:val="0000FF"/>
                              <w:sz w:val="44"/>
                              <w:szCs w:val="44"/>
                            </w:rPr>
                            <w:t>VALITSUS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BDE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0pt;margin-top:-17.4pt;width:289.4pt;height:10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" stroked="f">
              <v:textbox>
                <w:txbxContent>
                  <w:p w14:paraId="4CA12A0B" w14:textId="77777777" w:rsidR="00BB0462" w:rsidRDefault="00217545" w:rsidP="00675818">
                    <w:pPr>
                      <w:jc w:val="center"/>
                    </w:pPr>
                    <w:r>
                      <w:rPr>
                        <w:noProof/>
                        <w:lang w:eastAsia="et-EE"/>
                      </w:rPr>
                      <w:drawing>
                        <wp:inline distT="0" distB="0" distL="0" distR="0" wp14:anchorId="5BB3CDF1" wp14:editId="1BF07051">
                          <wp:extent cx="657225" cy="800100"/>
                          <wp:effectExtent l="0" t="0" r="9525" b="0"/>
                          <wp:docPr id="4" name="Pilt 4" descr="Narva_VAP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Narva_VAP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72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DD6D10B" w14:textId="77777777" w:rsidR="00BB0462" w:rsidRPr="00AB0FA0" w:rsidRDefault="00973BF1" w:rsidP="00675818">
                    <w:pPr>
                      <w:jc w:val="center"/>
                      <w:rPr>
                        <w:color w:val="0000FF"/>
                        <w:sz w:val="44"/>
                        <w:szCs w:val="44"/>
                      </w:rPr>
                    </w:pPr>
                    <w:r>
                      <w:rPr>
                        <w:color w:val="0000FF"/>
                        <w:sz w:val="44"/>
                        <w:szCs w:val="44"/>
                      </w:rPr>
                      <w:t xml:space="preserve">NARVA  </w:t>
                    </w:r>
                    <w:r w:rsidR="00BB0462" w:rsidRPr="001E4DB0">
                      <w:rPr>
                        <w:color w:val="0000FF"/>
                        <w:sz w:val="44"/>
                        <w:szCs w:val="44"/>
                      </w:rPr>
                      <w:t>LINNA</w:t>
                    </w:r>
                    <w:r w:rsidR="00217545">
                      <w:rPr>
                        <w:color w:val="0000FF"/>
                        <w:sz w:val="44"/>
                        <w:szCs w:val="44"/>
                      </w:rPr>
                      <w:t>VALITSUS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B35"/>
    <w:multiLevelType w:val="hybridMultilevel"/>
    <w:tmpl w:val="ABFEBB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1192B"/>
    <w:multiLevelType w:val="hybridMultilevel"/>
    <w:tmpl w:val="0876D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2330BE"/>
    <w:multiLevelType w:val="hybridMultilevel"/>
    <w:tmpl w:val="E7BE15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D4EB2"/>
    <w:multiLevelType w:val="hybridMultilevel"/>
    <w:tmpl w:val="9502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5325A"/>
    <w:multiLevelType w:val="hybridMultilevel"/>
    <w:tmpl w:val="6DA2794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040E2"/>
    <w:multiLevelType w:val="hybridMultilevel"/>
    <w:tmpl w:val="0B644F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5973BE"/>
    <w:multiLevelType w:val="hybridMultilevel"/>
    <w:tmpl w:val="FDECCBD6"/>
    <w:lvl w:ilvl="0" w:tplc="85E29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64C06"/>
    <w:multiLevelType w:val="hybridMultilevel"/>
    <w:tmpl w:val="9F6EE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A31E7"/>
    <w:multiLevelType w:val="hybridMultilevel"/>
    <w:tmpl w:val="57D26BF0"/>
    <w:lvl w:ilvl="0" w:tplc="7D103B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E68F3"/>
    <w:multiLevelType w:val="hybridMultilevel"/>
    <w:tmpl w:val="4F469D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3C1FA7"/>
    <w:multiLevelType w:val="hybridMultilevel"/>
    <w:tmpl w:val="A5BA49F6"/>
    <w:lvl w:ilvl="0" w:tplc="B276EC80">
      <w:start w:val="1"/>
      <w:numFmt w:val="decimal"/>
      <w:lvlText w:val="(%1)"/>
      <w:lvlJc w:val="left"/>
      <w:pPr>
        <w:ind w:left="360" w:hanging="360"/>
      </w:pPr>
      <w:rPr>
        <w:rFonts w:eastAsia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4514A9"/>
    <w:multiLevelType w:val="hybridMultilevel"/>
    <w:tmpl w:val="6E5631FA"/>
    <w:lvl w:ilvl="0" w:tplc="4EE2B5E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E448DF"/>
    <w:multiLevelType w:val="hybridMultilevel"/>
    <w:tmpl w:val="744AA2E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E2F7D"/>
    <w:multiLevelType w:val="hybridMultilevel"/>
    <w:tmpl w:val="9E1402C6"/>
    <w:lvl w:ilvl="0" w:tplc="F5D8F3A4">
      <w:start w:val="1"/>
      <w:numFmt w:val="decimal"/>
      <w:lvlText w:val="%1."/>
      <w:lvlJc w:val="left"/>
      <w:pPr>
        <w:ind w:left="720" w:hanging="360"/>
      </w:pPr>
      <w:rPr>
        <w:rFonts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517C2"/>
    <w:multiLevelType w:val="hybridMultilevel"/>
    <w:tmpl w:val="226C00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91A1D"/>
    <w:multiLevelType w:val="hybridMultilevel"/>
    <w:tmpl w:val="E9A28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23127"/>
    <w:multiLevelType w:val="hybridMultilevel"/>
    <w:tmpl w:val="7BC832F6"/>
    <w:lvl w:ilvl="0" w:tplc="84B0B9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55FA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D42F29"/>
    <w:multiLevelType w:val="hybridMultilevel"/>
    <w:tmpl w:val="94F85B3E"/>
    <w:lvl w:ilvl="0" w:tplc="40904D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F421D"/>
    <w:multiLevelType w:val="multilevel"/>
    <w:tmpl w:val="39641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F91D6F"/>
    <w:multiLevelType w:val="hybridMultilevel"/>
    <w:tmpl w:val="EB42F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95ECC"/>
    <w:multiLevelType w:val="hybridMultilevel"/>
    <w:tmpl w:val="E774F29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B03B2"/>
    <w:multiLevelType w:val="hybridMultilevel"/>
    <w:tmpl w:val="84680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451B81"/>
    <w:multiLevelType w:val="hybridMultilevel"/>
    <w:tmpl w:val="8C9CAB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4E31B2"/>
    <w:multiLevelType w:val="multilevel"/>
    <w:tmpl w:val="87AA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883FD9"/>
    <w:multiLevelType w:val="hybridMultilevel"/>
    <w:tmpl w:val="545A7B02"/>
    <w:lvl w:ilvl="0" w:tplc="F26C9CA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9E6525A"/>
    <w:multiLevelType w:val="hybridMultilevel"/>
    <w:tmpl w:val="19EAA1BE"/>
    <w:lvl w:ilvl="0" w:tplc="3CBC62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527CE"/>
    <w:multiLevelType w:val="multilevel"/>
    <w:tmpl w:val="8B10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29615B1"/>
    <w:multiLevelType w:val="multilevel"/>
    <w:tmpl w:val="D9D2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D535F6"/>
    <w:multiLevelType w:val="hybridMultilevel"/>
    <w:tmpl w:val="CEF28EC4"/>
    <w:lvl w:ilvl="0" w:tplc="67B0400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8011E6"/>
    <w:multiLevelType w:val="hybridMultilevel"/>
    <w:tmpl w:val="7D1654A2"/>
    <w:lvl w:ilvl="0" w:tplc="B72A55E4">
      <w:start w:val="1"/>
      <w:numFmt w:val="decimal"/>
      <w:lvlText w:val="(%1)"/>
      <w:lvlJc w:val="left"/>
      <w:pPr>
        <w:ind w:left="525" w:hanging="4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5C9A46BA"/>
    <w:multiLevelType w:val="hybridMultilevel"/>
    <w:tmpl w:val="CCFA0C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655F7D"/>
    <w:multiLevelType w:val="hybridMultilevel"/>
    <w:tmpl w:val="2FA4F82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E5784"/>
    <w:multiLevelType w:val="multilevel"/>
    <w:tmpl w:val="41EE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CF5B8E"/>
    <w:multiLevelType w:val="hybridMultilevel"/>
    <w:tmpl w:val="26A63A6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C084C"/>
    <w:multiLevelType w:val="multilevel"/>
    <w:tmpl w:val="E3CC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4925C5B"/>
    <w:multiLevelType w:val="hybridMultilevel"/>
    <w:tmpl w:val="DADCBDD0"/>
    <w:lvl w:ilvl="0" w:tplc="FBF0B95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195D23"/>
    <w:multiLevelType w:val="hybridMultilevel"/>
    <w:tmpl w:val="2A52D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4198E"/>
    <w:multiLevelType w:val="multilevel"/>
    <w:tmpl w:val="3BA2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A15181"/>
    <w:multiLevelType w:val="multilevel"/>
    <w:tmpl w:val="F8DA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30"/>
  </w:num>
  <w:num w:numId="4">
    <w:abstractNumId w:val="18"/>
  </w:num>
  <w:num w:numId="5">
    <w:abstractNumId w:val="12"/>
  </w:num>
  <w:num w:numId="6">
    <w:abstractNumId w:val="16"/>
  </w:num>
  <w:num w:numId="7">
    <w:abstractNumId w:val="13"/>
  </w:num>
  <w:num w:numId="8">
    <w:abstractNumId w:val="7"/>
  </w:num>
  <w:num w:numId="9">
    <w:abstractNumId w:val="28"/>
  </w:num>
  <w:num w:numId="10">
    <w:abstractNumId w:val="22"/>
  </w:num>
  <w:num w:numId="11">
    <w:abstractNumId w:val="8"/>
  </w:num>
  <w:num w:numId="12">
    <w:abstractNumId w:val="3"/>
  </w:num>
  <w:num w:numId="13">
    <w:abstractNumId w:val="10"/>
  </w:num>
  <w:num w:numId="14">
    <w:abstractNumId w:val="23"/>
  </w:num>
  <w:num w:numId="15">
    <w:abstractNumId w:val="5"/>
  </w:num>
  <w:num w:numId="16">
    <w:abstractNumId w:val="32"/>
  </w:num>
  <w:num w:numId="17">
    <w:abstractNumId w:val="4"/>
  </w:num>
  <w:num w:numId="18">
    <w:abstractNumId w:val="39"/>
  </w:num>
  <w:num w:numId="19">
    <w:abstractNumId w:val="24"/>
  </w:num>
  <w:num w:numId="20">
    <w:abstractNumId w:val="38"/>
  </w:num>
  <w:num w:numId="21">
    <w:abstractNumId w:val="20"/>
  </w:num>
  <w:num w:numId="22">
    <w:abstractNumId w:val="36"/>
  </w:num>
  <w:num w:numId="23">
    <w:abstractNumId w:val="11"/>
  </w:num>
  <w:num w:numId="24">
    <w:abstractNumId w:val="9"/>
  </w:num>
  <w:num w:numId="25">
    <w:abstractNumId w:val="2"/>
  </w:num>
  <w:num w:numId="26">
    <w:abstractNumId w:val="26"/>
  </w:num>
  <w:num w:numId="27">
    <w:abstractNumId w:val="37"/>
  </w:num>
  <w:num w:numId="28">
    <w:abstractNumId w:val="29"/>
  </w:num>
  <w:num w:numId="29">
    <w:abstractNumId w:val="6"/>
  </w:num>
  <w:num w:numId="30">
    <w:abstractNumId w:val="33"/>
  </w:num>
  <w:num w:numId="31">
    <w:abstractNumId w:val="19"/>
  </w:num>
  <w:num w:numId="32">
    <w:abstractNumId w:val="15"/>
  </w:num>
  <w:num w:numId="33">
    <w:abstractNumId w:val="31"/>
  </w:num>
  <w:num w:numId="34">
    <w:abstractNumId w:val="0"/>
  </w:num>
  <w:num w:numId="35">
    <w:abstractNumId w:val="27"/>
  </w:num>
  <w:num w:numId="36">
    <w:abstractNumId w:val="35"/>
  </w:num>
  <w:num w:numId="37">
    <w:abstractNumId w:val="1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36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34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52"/>
    <w:rsid w:val="00003E25"/>
    <w:rsid w:val="0000439B"/>
    <w:rsid w:val="000062D8"/>
    <w:rsid w:val="000230DD"/>
    <w:rsid w:val="000254F4"/>
    <w:rsid w:val="000259F8"/>
    <w:rsid w:val="00027848"/>
    <w:rsid w:val="00034CE7"/>
    <w:rsid w:val="00044F0E"/>
    <w:rsid w:val="0006160A"/>
    <w:rsid w:val="00063648"/>
    <w:rsid w:val="000649CA"/>
    <w:rsid w:val="00065323"/>
    <w:rsid w:val="00073A13"/>
    <w:rsid w:val="00075B60"/>
    <w:rsid w:val="00076783"/>
    <w:rsid w:val="000832D7"/>
    <w:rsid w:val="00083CAD"/>
    <w:rsid w:val="000938A3"/>
    <w:rsid w:val="0009475F"/>
    <w:rsid w:val="000A3293"/>
    <w:rsid w:val="000B073F"/>
    <w:rsid w:val="000C560A"/>
    <w:rsid w:val="000C57D1"/>
    <w:rsid w:val="000D199B"/>
    <w:rsid w:val="000D5E2D"/>
    <w:rsid w:val="000D6E7E"/>
    <w:rsid w:val="000D7C74"/>
    <w:rsid w:val="000F28D0"/>
    <w:rsid w:val="000F33FD"/>
    <w:rsid w:val="000F3DA1"/>
    <w:rsid w:val="000F631E"/>
    <w:rsid w:val="000F678B"/>
    <w:rsid w:val="00106F38"/>
    <w:rsid w:val="001070B3"/>
    <w:rsid w:val="001117C2"/>
    <w:rsid w:val="00112759"/>
    <w:rsid w:val="00113623"/>
    <w:rsid w:val="0011607F"/>
    <w:rsid w:val="00116F52"/>
    <w:rsid w:val="001172AD"/>
    <w:rsid w:val="0012217F"/>
    <w:rsid w:val="00133432"/>
    <w:rsid w:val="00134F08"/>
    <w:rsid w:val="00135320"/>
    <w:rsid w:val="0013661D"/>
    <w:rsid w:val="0013696C"/>
    <w:rsid w:val="00144C34"/>
    <w:rsid w:val="00147C44"/>
    <w:rsid w:val="001662C3"/>
    <w:rsid w:val="00166996"/>
    <w:rsid w:val="00166FE6"/>
    <w:rsid w:val="001714B4"/>
    <w:rsid w:val="00175348"/>
    <w:rsid w:val="0017546B"/>
    <w:rsid w:val="00180F1C"/>
    <w:rsid w:val="001A0DD8"/>
    <w:rsid w:val="001A7E36"/>
    <w:rsid w:val="001B0059"/>
    <w:rsid w:val="001B0C2B"/>
    <w:rsid w:val="001B7F48"/>
    <w:rsid w:val="001C4B8B"/>
    <w:rsid w:val="001C5845"/>
    <w:rsid w:val="001D1AD4"/>
    <w:rsid w:val="001D6A77"/>
    <w:rsid w:val="001E4D5D"/>
    <w:rsid w:val="001E4DB0"/>
    <w:rsid w:val="001F2027"/>
    <w:rsid w:val="001F567D"/>
    <w:rsid w:val="00201788"/>
    <w:rsid w:val="002048D3"/>
    <w:rsid w:val="00204DE1"/>
    <w:rsid w:val="0020740A"/>
    <w:rsid w:val="00214903"/>
    <w:rsid w:val="00216A6E"/>
    <w:rsid w:val="00217545"/>
    <w:rsid w:val="0021778E"/>
    <w:rsid w:val="00224FD2"/>
    <w:rsid w:val="00230FB5"/>
    <w:rsid w:val="00231318"/>
    <w:rsid w:val="0023369A"/>
    <w:rsid w:val="00236862"/>
    <w:rsid w:val="002428AC"/>
    <w:rsid w:val="00255584"/>
    <w:rsid w:val="0025582A"/>
    <w:rsid w:val="00255FA9"/>
    <w:rsid w:val="00264DD6"/>
    <w:rsid w:val="00265008"/>
    <w:rsid w:val="00274F0D"/>
    <w:rsid w:val="00276D90"/>
    <w:rsid w:val="00277847"/>
    <w:rsid w:val="00280AE4"/>
    <w:rsid w:val="00281327"/>
    <w:rsid w:val="002816D3"/>
    <w:rsid w:val="00287019"/>
    <w:rsid w:val="002945C6"/>
    <w:rsid w:val="00297E4C"/>
    <w:rsid w:val="002B07ED"/>
    <w:rsid w:val="002B4F86"/>
    <w:rsid w:val="002B794E"/>
    <w:rsid w:val="002C16D6"/>
    <w:rsid w:val="002C1A41"/>
    <w:rsid w:val="002C2AE5"/>
    <w:rsid w:val="002C3A10"/>
    <w:rsid w:val="002C4ECC"/>
    <w:rsid w:val="002D00C2"/>
    <w:rsid w:val="002E0750"/>
    <w:rsid w:val="002E26B7"/>
    <w:rsid w:val="002F346A"/>
    <w:rsid w:val="002F7385"/>
    <w:rsid w:val="00304216"/>
    <w:rsid w:val="003128DF"/>
    <w:rsid w:val="00315BBF"/>
    <w:rsid w:val="00316B8B"/>
    <w:rsid w:val="00316C84"/>
    <w:rsid w:val="003220A9"/>
    <w:rsid w:val="003318E9"/>
    <w:rsid w:val="003476A6"/>
    <w:rsid w:val="00351955"/>
    <w:rsid w:val="00352AE7"/>
    <w:rsid w:val="00355048"/>
    <w:rsid w:val="00360820"/>
    <w:rsid w:val="003656F7"/>
    <w:rsid w:val="003708E2"/>
    <w:rsid w:val="003739E6"/>
    <w:rsid w:val="00373DF1"/>
    <w:rsid w:val="00377D7E"/>
    <w:rsid w:val="00377E85"/>
    <w:rsid w:val="00380DAD"/>
    <w:rsid w:val="00383440"/>
    <w:rsid w:val="00385F47"/>
    <w:rsid w:val="00390E5C"/>
    <w:rsid w:val="003A1AE0"/>
    <w:rsid w:val="003A6E64"/>
    <w:rsid w:val="003B3DAA"/>
    <w:rsid w:val="003B3DE3"/>
    <w:rsid w:val="003B4694"/>
    <w:rsid w:val="003B54A2"/>
    <w:rsid w:val="003B5540"/>
    <w:rsid w:val="003B7723"/>
    <w:rsid w:val="003C3ACD"/>
    <w:rsid w:val="003D00B8"/>
    <w:rsid w:val="003D0D3E"/>
    <w:rsid w:val="003D5634"/>
    <w:rsid w:val="003E79BF"/>
    <w:rsid w:val="003F3296"/>
    <w:rsid w:val="003F424A"/>
    <w:rsid w:val="003F42BA"/>
    <w:rsid w:val="003F77E2"/>
    <w:rsid w:val="00403FB8"/>
    <w:rsid w:val="004200B9"/>
    <w:rsid w:val="0042247A"/>
    <w:rsid w:val="0043262A"/>
    <w:rsid w:val="0043479C"/>
    <w:rsid w:val="0044309A"/>
    <w:rsid w:val="0044673A"/>
    <w:rsid w:val="00450A13"/>
    <w:rsid w:val="00456C55"/>
    <w:rsid w:val="00457F52"/>
    <w:rsid w:val="004612D6"/>
    <w:rsid w:val="00462510"/>
    <w:rsid w:val="0046311F"/>
    <w:rsid w:val="004679EA"/>
    <w:rsid w:val="004762BF"/>
    <w:rsid w:val="0048599C"/>
    <w:rsid w:val="00485D7B"/>
    <w:rsid w:val="004972A3"/>
    <w:rsid w:val="004A50CB"/>
    <w:rsid w:val="004A55E6"/>
    <w:rsid w:val="004B24A0"/>
    <w:rsid w:val="004B3FBB"/>
    <w:rsid w:val="004B5FB9"/>
    <w:rsid w:val="004C3BF3"/>
    <w:rsid w:val="004D0FC8"/>
    <w:rsid w:val="004D2258"/>
    <w:rsid w:val="004D3B0E"/>
    <w:rsid w:val="004D41CB"/>
    <w:rsid w:val="004E0E62"/>
    <w:rsid w:val="004F53EC"/>
    <w:rsid w:val="004F5E99"/>
    <w:rsid w:val="004F6E60"/>
    <w:rsid w:val="004F7FBE"/>
    <w:rsid w:val="00505087"/>
    <w:rsid w:val="0050589A"/>
    <w:rsid w:val="00510808"/>
    <w:rsid w:val="00513B6D"/>
    <w:rsid w:val="00513DEE"/>
    <w:rsid w:val="00514B79"/>
    <w:rsid w:val="005158C2"/>
    <w:rsid w:val="00516D97"/>
    <w:rsid w:val="0052600B"/>
    <w:rsid w:val="00527512"/>
    <w:rsid w:val="005362D0"/>
    <w:rsid w:val="00536861"/>
    <w:rsid w:val="00536ECD"/>
    <w:rsid w:val="00543749"/>
    <w:rsid w:val="00551F81"/>
    <w:rsid w:val="005557A2"/>
    <w:rsid w:val="005570F1"/>
    <w:rsid w:val="00560F32"/>
    <w:rsid w:val="0056380F"/>
    <w:rsid w:val="005732D4"/>
    <w:rsid w:val="0058212D"/>
    <w:rsid w:val="005831AF"/>
    <w:rsid w:val="0058430A"/>
    <w:rsid w:val="00584873"/>
    <w:rsid w:val="005860A3"/>
    <w:rsid w:val="00587F96"/>
    <w:rsid w:val="005918DC"/>
    <w:rsid w:val="00597302"/>
    <w:rsid w:val="005A7B7C"/>
    <w:rsid w:val="005B1000"/>
    <w:rsid w:val="005B22BC"/>
    <w:rsid w:val="005B2D1C"/>
    <w:rsid w:val="005B41CE"/>
    <w:rsid w:val="005B4657"/>
    <w:rsid w:val="005C5E54"/>
    <w:rsid w:val="005C6860"/>
    <w:rsid w:val="005C72DE"/>
    <w:rsid w:val="005D4134"/>
    <w:rsid w:val="005D66F1"/>
    <w:rsid w:val="005D7EA8"/>
    <w:rsid w:val="005E09E9"/>
    <w:rsid w:val="005E234D"/>
    <w:rsid w:val="005E43DD"/>
    <w:rsid w:val="005E506B"/>
    <w:rsid w:val="005F20AC"/>
    <w:rsid w:val="005F3C6C"/>
    <w:rsid w:val="00601405"/>
    <w:rsid w:val="00610E2F"/>
    <w:rsid w:val="00613526"/>
    <w:rsid w:val="00620727"/>
    <w:rsid w:val="00620BE3"/>
    <w:rsid w:val="00622A9D"/>
    <w:rsid w:val="00622D74"/>
    <w:rsid w:val="0062588B"/>
    <w:rsid w:val="00636275"/>
    <w:rsid w:val="00641A06"/>
    <w:rsid w:val="00644401"/>
    <w:rsid w:val="00651FA1"/>
    <w:rsid w:val="0065534C"/>
    <w:rsid w:val="00662045"/>
    <w:rsid w:val="00665791"/>
    <w:rsid w:val="00675818"/>
    <w:rsid w:val="00680390"/>
    <w:rsid w:val="00681F52"/>
    <w:rsid w:val="0068539F"/>
    <w:rsid w:val="006866D2"/>
    <w:rsid w:val="00692AA8"/>
    <w:rsid w:val="006A3921"/>
    <w:rsid w:val="006A4CBD"/>
    <w:rsid w:val="006A7F85"/>
    <w:rsid w:val="006B3D51"/>
    <w:rsid w:val="006C13B9"/>
    <w:rsid w:val="006C3A24"/>
    <w:rsid w:val="006D33CD"/>
    <w:rsid w:val="006E201C"/>
    <w:rsid w:val="006E4B8E"/>
    <w:rsid w:val="006E6D22"/>
    <w:rsid w:val="006F1712"/>
    <w:rsid w:val="007035ED"/>
    <w:rsid w:val="007053C4"/>
    <w:rsid w:val="007064ED"/>
    <w:rsid w:val="0071259C"/>
    <w:rsid w:val="00716914"/>
    <w:rsid w:val="00730B02"/>
    <w:rsid w:val="00731FE6"/>
    <w:rsid w:val="00737844"/>
    <w:rsid w:val="00740527"/>
    <w:rsid w:val="0075143A"/>
    <w:rsid w:val="00754790"/>
    <w:rsid w:val="00756857"/>
    <w:rsid w:val="007578E9"/>
    <w:rsid w:val="00760F0F"/>
    <w:rsid w:val="0077235A"/>
    <w:rsid w:val="00773D0D"/>
    <w:rsid w:val="00775C85"/>
    <w:rsid w:val="00782319"/>
    <w:rsid w:val="0078249D"/>
    <w:rsid w:val="007A6E88"/>
    <w:rsid w:val="007A74EA"/>
    <w:rsid w:val="007C5B69"/>
    <w:rsid w:val="007C6E6C"/>
    <w:rsid w:val="007C7C49"/>
    <w:rsid w:val="007D15A9"/>
    <w:rsid w:val="007D214E"/>
    <w:rsid w:val="007D3B56"/>
    <w:rsid w:val="007D56FA"/>
    <w:rsid w:val="007E1D92"/>
    <w:rsid w:val="007E5040"/>
    <w:rsid w:val="007E6279"/>
    <w:rsid w:val="007F267C"/>
    <w:rsid w:val="007F3826"/>
    <w:rsid w:val="007F3D0A"/>
    <w:rsid w:val="007F3E35"/>
    <w:rsid w:val="007F5E47"/>
    <w:rsid w:val="008047E6"/>
    <w:rsid w:val="00806DFD"/>
    <w:rsid w:val="00807467"/>
    <w:rsid w:val="00814422"/>
    <w:rsid w:val="00823CB2"/>
    <w:rsid w:val="0082698F"/>
    <w:rsid w:val="00833581"/>
    <w:rsid w:val="0083407D"/>
    <w:rsid w:val="008360E7"/>
    <w:rsid w:val="00841AF9"/>
    <w:rsid w:val="00850B21"/>
    <w:rsid w:val="00853807"/>
    <w:rsid w:val="008549FB"/>
    <w:rsid w:val="008612FF"/>
    <w:rsid w:val="00861D26"/>
    <w:rsid w:val="008721B0"/>
    <w:rsid w:val="008857E0"/>
    <w:rsid w:val="00890597"/>
    <w:rsid w:val="008913CA"/>
    <w:rsid w:val="00891D8B"/>
    <w:rsid w:val="00893056"/>
    <w:rsid w:val="008946B8"/>
    <w:rsid w:val="00894A11"/>
    <w:rsid w:val="00895397"/>
    <w:rsid w:val="00895B35"/>
    <w:rsid w:val="00896C39"/>
    <w:rsid w:val="008A38DD"/>
    <w:rsid w:val="008A54F9"/>
    <w:rsid w:val="008A5582"/>
    <w:rsid w:val="008B0D79"/>
    <w:rsid w:val="008B2C41"/>
    <w:rsid w:val="008C2791"/>
    <w:rsid w:val="008C4A76"/>
    <w:rsid w:val="008C76DB"/>
    <w:rsid w:val="008D13F8"/>
    <w:rsid w:val="008D3387"/>
    <w:rsid w:val="008D62FC"/>
    <w:rsid w:val="008D7CE4"/>
    <w:rsid w:val="008E07C7"/>
    <w:rsid w:val="008E5A92"/>
    <w:rsid w:val="008F1160"/>
    <w:rsid w:val="008F2F48"/>
    <w:rsid w:val="008F2F7A"/>
    <w:rsid w:val="0090226A"/>
    <w:rsid w:val="009056A9"/>
    <w:rsid w:val="00910754"/>
    <w:rsid w:val="00913C5F"/>
    <w:rsid w:val="009233D0"/>
    <w:rsid w:val="00923549"/>
    <w:rsid w:val="00925D2D"/>
    <w:rsid w:val="0093523C"/>
    <w:rsid w:val="00941A15"/>
    <w:rsid w:val="009439B1"/>
    <w:rsid w:val="00950FB0"/>
    <w:rsid w:val="00951703"/>
    <w:rsid w:val="0095677D"/>
    <w:rsid w:val="00963AE0"/>
    <w:rsid w:val="009660F8"/>
    <w:rsid w:val="00973BF1"/>
    <w:rsid w:val="00986859"/>
    <w:rsid w:val="00990B86"/>
    <w:rsid w:val="00990CF2"/>
    <w:rsid w:val="0099773B"/>
    <w:rsid w:val="009B0854"/>
    <w:rsid w:val="009B0C89"/>
    <w:rsid w:val="009B1252"/>
    <w:rsid w:val="009C03EB"/>
    <w:rsid w:val="009C149E"/>
    <w:rsid w:val="009C1BD8"/>
    <w:rsid w:val="009D7ADB"/>
    <w:rsid w:val="009E0230"/>
    <w:rsid w:val="009F0178"/>
    <w:rsid w:val="009F0DF5"/>
    <w:rsid w:val="009F26C9"/>
    <w:rsid w:val="00A033A1"/>
    <w:rsid w:val="00A07B0B"/>
    <w:rsid w:val="00A121A1"/>
    <w:rsid w:val="00A14795"/>
    <w:rsid w:val="00A20943"/>
    <w:rsid w:val="00A315CD"/>
    <w:rsid w:val="00A421CC"/>
    <w:rsid w:val="00A43FD7"/>
    <w:rsid w:val="00A51025"/>
    <w:rsid w:val="00A53BB5"/>
    <w:rsid w:val="00A63D97"/>
    <w:rsid w:val="00A715C7"/>
    <w:rsid w:val="00A72F0C"/>
    <w:rsid w:val="00A74173"/>
    <w:rsid w:val="00A7631E"/>
    <w:rsid w:val="00A83147"/>
    <w:rsid w:val="00A83FE7"/>
    <w:rsid w:val="00A85E2C"/>
    <w:rsid w:val="00A90E26"/>
    <w:rsid w:val="00A91A11"/>
    <w:rsid w:val="00A927A3"/>
    <w:rsid w:val="00A97393"/>
    <w:rsid w:val="00AA7CBA"/>
    <w:rsid w:val="00AB2F57"/>
    <w:rsid w:val="00AB49E0"/>
    <w:rsid w:val="00AB7474"/>
    <w:rsid w:val="00AC1D7A"/>
    <w:rsid w:val="00AC5CB4"/>
    <w:rsid w:val="00AC5D9A"/>
    <w:rsid w:val="00AC75BA"/>
    <w:rsid w:val="00AD593D"/>
    <w:rsid w:val="00AD5C0A"/>
    <w:rsid w:val="00AE121E"/>
    <w:rsid w:val="00AE2509"/>
    <w:rsid w:val="00AE3045"/>
    <w:rsid w:val="00AF0BB5"/>
    <w:rsid w:val="00AF462D"/>
    <w:rsid w:val="00AF731B"/>
    <w:rsid w:val="00AF7F6D"/>
    <w:rsid w:val="00B00AB9"/>
    <w:rsid w:val="00B12C7A"/>
    <w:rsid w:val="00B12C83"/>
    <w:rsid w:val="00B13C10"/>
    <w:rsid w:val="00B14F0A"/>
    <w:rsid w:val="00B15F98"/>
    <w:rsid w:val="00B17B76"/>
    <w:rsid w:val="00B21649"/>
    <w:rsid w:val="00B21767"/>
    <w:rsid w:val="00B3083B"/>
    <w:rsid w:val="00B319F9"/>
    <w:rsid w:val="00B31FBC"/>
    <w:rsid w:val="00B34637"/>
    <w:rsid w:val="00B41321"/>
    <w:rsid w:val="00B448D6"/>
    <w:rsid w:val="00B47D55"/>
    <w:rsid w:val="00B5141B"/>
    <w:rsid w:val="00B80D97"/>
    <w:rsid w:val="00B82825"/>
    <w:rsid w:val="00B84D98"/>
    <w:rsid w:val="00B900CD"/>
    <w:rsid w:val="00B91310"/>
    <w:rsid w:val="00B920FF"/>
    <w:rsid w:val="00B95BCD"/>
    <w:rsid w:val="00B97B9F"/>
    <w:rsid w:val="00B97FCF"/>
    <w:rsid w:val="00BA4297"/>
    <w:rsid w:val="00BA622D"/>
    <w:rsid w:val="00BA6301"/>
    <w:rsid w:val="00BB0462"/>
    <w:rsid w:val="00BB0FE6"/>
    <w:rsid w:val="00BB3F8F"/>
    <w:rsid w:val="00BB5A73"/>
    <w:rsid w:val="00BB6ECE"/>
    <w:rsid w:val="00BC3915"/>
    <w:rsid w:val="00BD1221"/>
    <w:rsid w:val="00BD1CE1"/>
    <w:rsid w:val="00BD5353"/>
    <w:rsid w:val="00BD6289"/>
    <w:rsid w:val="00BE22CE"/>
    <w:rsid w:val="00BE4D4E"/>
    <w:rsid w:val="00BE643E"/>
    <w:rsid w:val="00BF4122"/>
    <w:rsid w:val="00C119CD"/>
    <w:rsid w:val="00C233DB"/>
    <w:rsid w:val="00C2482A"/>
    <w:rsid w:val="00C35A53"/>
    <w:rsid w:val="00C37D06"/>
    <w:rsid w:val="00C53183"/>
    <w:rsid w:val="00C5499A"/>
    <w:rsid w:val="00C66955"/>
    <w:rsid w:val="00C741F2"/>
    <w:rsid w:val="00C74C12"/>
    <w:rsid w:val="00C8032D"/>
    <w:rsid w:val="00C82389"/>
    <w:rsid w:val="00C967FA"/>
    <w:rsid w:val="00C976DC"/>
    <w:rsid w:val="00CA1C6E"/>
    <w:rsid w:val="00CA48DB"/>
    <w:rsid w:val="00CA76D0"/>
    <w:rsid w:val="00CB0A86"/>
    <w:rsid w:val="00CB30F4"/>
    <w:rsid w:val="00CB3F1B"/>
    <w:rsid w:val="00CC228E"/>
    <w:rsid w:val="00CC2A2A"/>
    <w:rsid w:val="00CD6323"/>
    <w:rsid w:val="00CD7AB8"/>
    <w:rsid w:val="00CE36EE"/>
    <w:rsid w:val="00CE3F59"/>
    <w:rsid w:val="00CE73F0"/>
    <w:rsid w:val="00CE75D4"/>
    <w:rsid w:val="00CF1254"/>
    <w:rsid w:val="00CF3D1A"/>
    <w:rsid w:val="00D023DF"/>
    <w:rsid w:val="00D03BCA"/>
    <w:rsid w:val="00D10C2B"/>
    <w:rsid w:val="00D24C90"/>
    <w:rsid w:val="00D25C5A"/>
    <w:rsid w:val="00D32DBF"/>
    <w:rsid w:val="00D34F4A"/>
    <w:rsid w:val="00D3788D"/>
    <w:rsid w:val="00D4083A"/>
    <w:rsid w:val="00D444D7"/>
    <w:rsid w:val="00D4492D"/>
    <w:rsid w:val="00D44FCA"/>
    <w:rsid w:val="00D46D9D"/>
    <w:rsid w:val="00D47DFD"/>
    <w:rsid w:val="00D61186"/>
    <w:rsid w:val="00D62744"/>
    <w:rsid w:val="00D62A09"/>
    <w:rsid w:val="00D64BAD"/>
    <w:rsid w:val="00D71EEA"/>
    <w:rsid w:val="00D76756"/>
    <w:rsid w:val="00D849E0"/>
    <w:rsid w:val="00D8581E"/>
    <w:rsid w:val="00D86F15"/>
    <w:rsid w:val="00D91165"/>
    <w:rsid w:val="00D9230F"/>
    <w:rsid w:val="00D930C4"/>
    <w:rsid w:val="00DA25D4"/>
    <w:rsid w:val="00DA4867"/>
    <w:rsid w:val="00DA6B52"/>
    <w:rsid w:val="00DB201D"/>
    <w:rsid w:val="00DB29AB"/>
    <w:rsid w:val="00DB49DA"/>
    <w:rsid w:val="00DB5D99"/>
    <w:rsid w:val="00DB6EDC"/>
    <w:rsid w:val="00DC2BF7"/>
    <w:rsid w:val="00DC44DA"/>
    <w:rsid w:val="00DC6854"/>
    <w:rsid w:val="00DD2B09"/>
    <w:rsid w:val="00DD7304"/>
    <w:rsid w:val="00DE5049"/>
    <w:rsid w:val="00DE7692"/>
    <w:rsid w:val="00E00D4C"/>
    <w:rsid w:val="00E11161"/>
    <w:rsid w:val="00E112A7"/>
    <w:rsid w:val="00E12765"/>
    <w:rsid w:val="00E16AE1"/>
    <w:rsid w:val="00E206AF"/>
    <w:rsid w:val="00E25B5D"/>
    <w:rsid w:val="00E277CB"/>
    <w:rsid w:val="00E36670"/>
    <w:rsid w:val="00E36B50"/>
    <w:rsid w:val="00E40830"/>
    <w:rsid w:val="00E409C7"/>
    <w:rsid w:val="00E4290D"/>
    <w:rsid w:val="00E46632"/>
    <w:rsid w:val="00E469F4"/>
    <w:rsid w:val="00E618CA"/>
    <w:rsid w:val="00E83B79"/>
    <w:rsid w:val="00E8612B"/>
    <w:rsid w:val="00E87E74"/>
    <w:rsid w:val="00E922B7"/>
    <w:rsid w:val="00E95285"/>
    <w:rsid w:val="00E959B2"/>
    <w:rsid w:val="00E95A19"/>
    <w:rsid w:val="00EA3A72"/>
    <w:rsid w:val="00EA3DD4"/>
    <w:rsid w:val="00EA7D49"/>
    <w:rsid w:val="00EC1D4A"/>
    <w:rsid w:val="00ED1E08"/>
    <w:rsid w:val="00EE0AD9"/>
    <w:rsid w:val="00EE3A53"/>
    <w:rsid w:val="00EF0EAE"/>
    <w:rsid w:val="00EF19A3"/>
    <w:rsid w:val="00EF6A74"/>
    <w:rsid w:val="00EF7A9A"/>
    <w:rsid w:val="00F012A2"/>
    <w:rsid w:val="00F02445"/>
    <w:rsid w:val="00F12510"/>
    <w:rsid w:val="00F173AD"/>
    <w:rsid w:val="00F1752D"/>
    <w:rsid w:val="00F205A4"/>
    <w:rsid w:val="00F22772"/>
    <w:rsid w:val="00F23633"/>
    <w:rsid w:val="00F25366"/>
    <w:rsid w:val="00F31A66"/>
    <w:rsid w:val="00F31E65"/>
    <w:rsid w:val="00F32043"/>
    <w:rsid w:val="00F3272C"/>
    <w:rsid w:val="00F40C0B"/>
    <w:rsid w:val="00F47FE3"/>
    <w:rsid w:val="00F5444A"/>
    <w:rsid w:val="00F54F6E"/>
    <w:rsid w:val="00F57B00"/>
    <w:rsid w:val="00F630E1"/>
    <w:rsid w:val="00F6334F"/>
    <w:rsid w:val="00F65DE4"/>
    <w:rsid w:val="00F74B8E"/>
    <w:rsid w:val="00F74C54"/>
    <w:rsid w:val="00F770C1"/>
    <w:rsid w:val="00F82866"/>
    <w:rsid w:val="00F83E7B"/>
    <w:rsid w:val="00F85FD5"/>
    <w:rsid w:val="00F91F53"/>
    <w:rsid w:val="00F94E46"/>
    <w:rsid w:val="00FA003A"/>
    <w:rsid w:val="00FA3669"/>
    <w:rsid w:val="00FB1190"/>
    <w:rsid w:val="00FB12B6"/>
    <w:rsid w:val="00FB3A40"/>
    <w:rsid w:val="00FB52AF"/>
    <w:rsid w:val="00FB6800"/>
    <w:rsid w:val="00FB7FF8"/>
    <w:rsid w:val="00FC3AE1"/>
    <w:rsid w:val="00FC4F0D"/>
    <w:rsid w:val="00FD3932"/>
    <w:rsid w:val="00FD4D1B"/>
    <w:rsid w:val="00FE041B"/>
    <w:rsid w:val="00FE1AFF"/>
    <w:rsid w:val="00FE37F7"/>
    <w:rsid w:val="00FF1C6D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EC3580"/>
  <w15:docId w15:val="{F21125F2-EED2-43CD-BB45-6CD45071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8946B8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qFormat/>
    <w:rsid w:val="00C976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3">
    <w:name w:val="heading 3"/>
    <w:basedOn w:val="Normaallaad"/>
    <w:next w:val="Normaallaad"/>
    <w:link w:val="Pealkiri3Mrk"/>
    <w:unhideWhenUsed/>
    <w:qFormat/>
    <w:rsid w:val="006D33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ealkiri4">
    <w:name w:val="heading 4"/>
    <w:basedOn w:val="Normaallaad"/>
    <w:next w:val="Normaallaad"/>
    <w:link w:val="Pealkiri4Mrk"/>
    <w:semiHidden/>
    <w:unhideWhenUsed/>
    <w:qFormat/>
    <w:rsid w:val="006A4C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Loendtabel6">
    <w:name w:val="Table List 6"/>
    <w:basedOn w:val="Normaaltabel"/>
    <w:rsid w:val="00F57B00"/>
    <w:pPr>
      <w:spacing w:after="120"/>
    </w:pPr>
    <w:rPr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Pis">
    <w:name w:val="header"/>
    <w:basedOn w:val="Normaallaad"/>
    <w:link w:val="PisMrk"/>
    <w:rsid w:val="00675818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rsid w:val="00675818"/>
    <w:pPr>
      <w:tabs>
        <w:tab w:val="center" w:pos="4536"/>
        <w:tab w:val="right" w:pos="9072"/>
      </w:tabs>
    </w:pPr>
  </w:style>
  <w:style w:type="table" w:styleId="Kontuurtabel">
    <w:name w:val="Table Grid"/>
    <w:basedOn w:val="Normaaltabel"/>
    <w:rsid w:val="00217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rsid w:val="0035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355048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rsid w:val="00D03BCA"/>
    <w:rPr>
      <w:color w:val="0000FF" w:themeColor="hyperlink"/>
      <w:u w:val="single"/>
    </w:rPr>
  </w:style>
  <w:style w:type="character" w:styleId="Rhutus">
    <w:name w:val="Emphasis"/>
    <w:basedOn w:val="Liguvaikefont"/>
    <w:uiPriority w:val="20"/>
    <w:qFormat/>
    <w:rsid w:val="00C976DC"/>
    <w:rPr>
      <w:i/>
      <w:iCs/>
    </w:rPr>
  </w:style>
  <w:style w:type="character" w:customStyle="1" w:styleId="Pealkiri1Mrk">
    <w:name w:val="Pealkiri 1 Märk"/>
    <w:basedOn w:val="Liguvaikefont"/>
    <w:link w:val="Pealkiri1"/>
    <w:rsid w:val="00C97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ugev">
    <w:name w:val="Strong"/>
    <w:basedOn w:val="Liguvaikefont"/>
    <w:uiPriority w:val="22"/>
    <w:qFormat/>
    <w:rsid w:val="00C976DC"/>
    <w:rPr>
      <w:b/>
      <w:bCs/>
    </w:rPr>
  </w:style>
  <w:style w:type="paragraph" w:styleId="Alapealkiri">
    <w:name w:val="Subtitle"/>
    <w:basedOn w:val="Normaallaad"/>
    <w:next w:val="Normaallaad"/>
    <w:link w:val="AlapealkiriMrk"/>
    <w:qFormat/>
    <w:rsid w:val="00C976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pealkiriMrk">
    <w:name w:val="Alapealkiri Märk"/>
    <w:basedOn w:val="Liguvaikefont"/>
    <w:link w:val="Alapealkiri"/>
    <w:rsid w:val="00C976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Vahedeta">
    <w:name w:val="No Spacing"/>
    <w:link w:val="VahedetaMrk"/>
    <w:uiPriority w:val="1"/>
    <w:qFormat/>
    <w:rsid w:val="00C976DC"/>
    <w:rPr>
      <w:sz w:val="22"/>
      <w:szCs w:val="22"/>
      <w:lang w:eastAsia="en-US"/>
    </w:rPr>
  </w:style>
  <w:style w:type="paragraph" w:styleId="Loendilik">
    <w:name w:val="List Paragraph"/>
    <w:basedOn w:val="Normaallaad"/>
    <w:uiPriority w:val="34"/>
    <w:qFormat/>
    <w:rsid w:val="005C5E54"/>
    <w:pPr>
      <w:spacing w:after="0" w:line="240" w:lineRule="auto"/>
      <w:ind w:left="720"/>
      <w:contextualSpacing/>
    </w:pPr>
    <w:rPr>
      <w:rFonts w:eastAsiaTheme="minorHAnsi" w:cstheme="minorBidi"/>
      <w:sz w:val="24"/>
    </w:rPr>
  </w:style>
  <w:style w:type="character" w:customStyle="1" w:styleId="Pealkiri3Mrk">
    <w:name w:val="Pealkiri 3 Märk"/>
    <w:basedOn w:val="Liguvaikefont"/>
    <w:link w:val="Pealkiri3"/>
    <w:rsid w:val="006D33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allaadveeb">
    <w:name w:val="Normal (Web)"/>
    <w:basedOn w:val="Normaallaad"/>
    <w:uiPriority w:val="99"/>
    <w:unhideWhenUsed/>
    <w:rsid w:val="0023369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t-EE"/>
    </w:rPr>
  </w:style>
  <w:style w:type="character" w:customStyle="1" w:styleId="tyhik">
    <w:name w:val="tyhik"/>
    <w:basedOn w:val="Liguvaikefont"/>
    <w:rsid w:val="0023369A"/>
  </w:style>
  <w:style w:type="paragraph" w:styleId="Pealkiri">
    <w:name w:val="Title"/>
    <w:basedOn w:val="Normaallaad"/>
    <w:next w:val="Normaallaad"/>
    <w:link w:val="PealkiriMrk"/>
    <w:qFormat/>
    <w:rsid w:val="00E922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rsid w:val="00E922B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Kehatekst3">
    <w:name w:val="Body Text 3"/>
    <w:basedOn w:val="Normaallaad"/>
    <w:link w:val="Kehatekst3Mrk"/>
    <w:uiPriority w:val="99"/>
    <w:semiHidden/>
    <w:unhideWhenUsed/>
    <w:rsid w:val="00F74C5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Kehatekst3Mrk">
    <w:name w:val="Kehatekst 3 Märk"/>
    <w:basedOn w:val="Liguvaikefont"/>
    <w:link w:val="Kehatekst3"/>
    <w:uiPriority w:val="99"/>
    <w:semiHidden/>
    <w:rsid w:val="00F74C54"/>
    <w:rPr>
      <w:rFonts w:eastAsia="Times New Roman"/>
      <w:sz w:val="24"/>
      <w:szCs w:val="24"/>
      <w:lang w:val="en-US" w:eastAsia="en-US"/>
    </w:rPr>
  </w:style>
  <w:style w:type="paragraph" w:customStyle="1" w:styleId="normal1">
    <w:name w:val="normal1"/>
    <w:basedOn w:val="Normaallaad"/>
    <w:rsid w:val="009022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textlinkinside">
    <w:name w:val="textlinkinside"/>
    <w:basedOn w:val="Liguvaikefont"/>
    <w:rsid w:val="00F74B8E"/>
  </w:style>
  <w:style w:type="character" w:customStyle="1" w:styleId="Pealkiri4Mrk">
    <w:name w:val="Pealkiri 4 Märk"/>
    <w:basedOn w:val="Liguvaikefont"/>
    <w:link w:val="Pealkiri4"/>
    <w:semiHidden/>
    <w:rsid w:val="006A4CB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Default">
    <w:name w:val="Default"/>
    <w:rsid w:val="002C1A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ru-RU" w:eastAsia="en-US"/>
    </w:rPr>
  </w:style>
  <w:style w:type="character" w:customStyle="1" w:styleId="fontstyle01">
    <w:name w:val="fontstyle01"/>
    <w:basedOn w:val="Liguvaikefont"/>
    <w:rsid w:val="005973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ehatekst">
    <w:name w:val="Body Text"/>
    <w:basedOn w:val="Normaallaad"/>
    <w:link w:val="KehatekstMrk"/>
    <w:semiHidden/>
    <w:unhideWhenUsed/>
    <w:rsid w:val="00166996"/>
    <w:pPr>
      <w:spacing w:after="120"/>
    </w:pPr>
  </w:style>
  <w:style w:type="character" w:customStyle="1" w:styleId="KehatekstMrk">
    <w:name w:val="Kehatekst Märk"/>
    <w:basedOn w:val="Liguvaikefont"/>
    <w:link w:val="Kehatekst"/>
    <w:semiHidden/>
    <w:rsid w:val="00166996"/>
    <w:rPr>
      <w:sz w:val="22"/>
      <w:szCs w:val="22"/>
      <w:lang w:eastAsia="en-US"/>
    </w:rPr>
  </w:style>
  <w:style w:type="character" w:customStyle="1" w:styleId="markedcontent">
    <w:name w:val="markedcontent"/>
    <w:basedOn w:val="Liguvaikefont"/>
    <w:rsid w:val="00E112A7"/>
  </w:style>
  <w:style w:type="paragraph" w:customStyle="1" w:styleId="Keskminekoordinaatvrk21">
    <w:name w:val="Keskmine koordinaatvõrk 21"/>
    <w:qFormat/>
    <w:rsid w:val="00754790"/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contentpasted0">
    <w:name w:val="contentpasted0"/>
    <w:basedOn w:val="Liguvaikefont"/>
    <w:rsid w:val="00543749"/>
  </w:style>
  <w:style w:type="paragraph" w:styleId="HTML-eelvormindatud">
    <w:name w:val="HTML Preformatted"/>
    <w:basedOn w:val="Normaallaad"/>
    <w:link w:val="HTML-eelvormindatudMrk"/>
    <w:uiPriority w:val="99"/>
    <w:semiHidden/>
    <w:unhideWhenUsed/>
    <w:rsid w:val="00FF1C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t-EE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semiHidden/>
    <w:rsid w:val="00FF1C6D"/>
    <w:rPr>
      <w:rFonts w:ascii="Courier New" w:eastAsia="Times New Roman" w:hAnsi="Courier New" w:cs="Courier New"/>
    </w:rPr>
  </w:style>
  <w:style w:type="paragraph" w:styleId="Lihttekst">
    <w:name w:val="Plain Text"/>
    <w:basedOn w:val="Normaallaad"/>
    <w:link w:val="LihttekstMrk"/>
    <w:uiPriority w:val="99"/>
    <w:unhideWhenUsed/>
    <w:rsid w:val="00AB49E0"/>
    <w:pPr>
      <w:spacing w:after="0" w:line="240" w:lineRule="auto"/>
    </w:pPr>
    <w:rPr>
      <w:rFonts w:ascii="Calibri" w:eastAsia="Times New Roman" w:hAnsi="Calibri" w:cstheme="minorBidi"/>
      <w:kern w:val="2"/>
      <w:szCs w:val="21"/>
      <w:lang w:val="en-US"/>
      <w14:ligatures w14:val="standardContextual"/>
    </w:rPr>
  </w:style>
  <w:style w:type="character" w:customStyle="1" w:styleId="LihttekstMrk">
    <w:name w:val="Lihttekst Märk"/>
    <w:basedOn w:val="Liguvaikefont"/>
    <w:link w:val="Lihttekst"/>
    <w:uiPriority w:val="99"/>
    <w:rsid w:val="00AB49E0"/>
    <w:rPr>
      <w:rFonts w:ascii="Calibri" w:eastAsia="Times New Roman" w:hAnsi="Calibri" w:cstheme="minorBidi"/>
      <w:kern w:val="2"/>
      <w:sz w:val="22"/>
      <w:szCs w:val="21"/>
      <w:lang w:val="en-US" w:eastAsia="en-US"/>
      <w14:ligatures w14:val="standardContextual"/>
    </w:rPr>
  </w:style>
  <w:style w:type="character" w:customStyle="1" w:styleId="PisMrk">
    <w:name w:val="Päis Märk"/>
    <w:link w:val="Pis"/>
    <w:locked/>
    <w:rsid w:val="006A7F85"/>
    <w:rPr>
      <w:sz w:val="22"/>
      <w:szCs w:val="22"/>
      <w:lang w:eastAsia="en-US"/>
    </w:rPr>
  </w:style>
  <w:style w:type="character" w:customStyle="1" w:styleId="Liguvaikefont1">
    <w:name w:val="Lõigu vaikefont1"/>
    <w:rsid w:val="008B2C41"/>
  </w:style>
  <w:style w:type="paragraph" w:customStyle="1" w:styleId="Normaallaad1">
    <w:name w:val="Normaallaad1"/>
    <w:rsid w:val="00AD593D"/>
    <w:pPr>
      <w:suppressAutoHyphens/>
      <w:autoSpaceDN w:val="0"/>
      <w:spacing w:after="160" w:line="256" w:lineRule="auto"/>
    </w:pPr>
    <w:rPr>
      <w:rFonts w:ascii="Calibri" w:hAnsi="Calibri"/>
      <w:sz w:val="22"/>
      <w:szCs w:val="22"/>
      <w:lang w:val="en-US" w:eastAsia="en-US"/>
      <w14:ligatures w14:val="standardContextual"/>
    </w:rPr>
  </w:style>
  <w:style w:type="character" w:customStyle="1" w:styleId="VahedetaMrk">
    <w:name w:val="Vahedeta Märk"/>
    <w:link w:val="Vahedeta"/>
    <w:uiPriority w:val="1"/>
    <w:locked/>
    <w:rsid w:val="00A07B0B"/>
    <w:rPr>
      <w:sz w:val="22"/>
      <w:szCs w:val="22"/>
      <w:lang w:eastAsia="en-US"/>
    </w:rPr>
  </w:style>
  <w:style w:type="paragraph" w:customStyle="1" w:styleId="1">
    <w:name w:val="Абзац списка1"/>
    <w:basedOn w:val="Normaallaad"/>
    <w:rsid w:val="00A07B0B"/>
    <w:pPr>
      <w:suppressAutoHyphens/>
      <w:spacing w:after="0" w:line="240" w:lineRule="auto"/>
      <w:ind w:left="720"/>
      <w:contextualSpacing/>
    </w:pPr>
    <w:rPr>
      <w:rFonts w:eastAsia="Times New Roman"/>
      <w:sz w:val="20"/>
      <w:szCs w:val="20"/>
      <w:lang w:val="en-US" w:eastAsia="zh-CN"/>
    </w:rPr>
  </w:style>
  <w:style w:type="paragraph" w:customStyle="1" w:styleId="Body">
    <w:name w:val="Body"/>
    <w:aliases w:val="by"/>
    <w:basedOn w:val="Normaallaad"/>
    <w:rsid w:val="00A715C7"/>
    <w:pPr>
      <w:spacing w:after="260" w:line="260" w:lineRule="exact"/>
    </w:pPr>
    <w:rPr>
      <w:rFonts w:eastAsia="Times New Roman"/>
      <w:szCs w:val="20"/>
    </w:rPr>
  </w:style>
  <w:style w:type="paragraph" w:customStyle="1" w:styleId="LetterTitle">
    <w:name w:val="Letter Title"/>
    <w:basedOn w:val="Normaallaad"/>
    <w:rsid w:val="00CF1254"/>
    <w:rPr>
      <w:rFonts w:ascii="Calibri" w:hAnsi="Calibri" w:cstheme="minorBidi"/>
      <w:b/>
      <w:color w:val="11375C"/>
      <w:sz w:val="29"/>
      <w:lang w:val="en-US"/>
    </w:rPr>
  </w:style>
  <w:style w:type="paragraph" w:customStyle="1" w:styleId="LetterSubtitle">
    <w:name w:val="Letter Subtitle"/>
    <w:basedOn w:val="Normaallaad"/>
    <w:rsid w:val="00CF1254"/>
    <w:rPr>
      <w:rFonts w:ascii="Calibri" w:hAnsi="Calibri" w:cstheme="minorBidi"/>
      <w:i/>
      <w:color w:val="5C5C5C"/>
      <w:sz w:val="18"/>
      <w:lang w:val="en-US"/>
    </w:rPr>
  </w:style>
  <w:style w:type="paragraph" w:customStyle="1" w:styleId="MetaLabel">
    <w:name w:val="Meta Label"/>
    <w:basedOn w:val="Normaallaad"/>
    <w:rsid w:val="00CF1254"/>
    <w:rPr>
      <w:rFonts w:ascii="Calibri" w:hAnsi="Calibri" w:cstheme="minorBidi"/>
      <w:b/>
      <w:color w:val="5A5A5A"/>
      <w:sz w:val="17"/>
      <w:lang w:val="en-US"/>
    </w:rPr>
  </w:style>
  <w:style w:type="paragraph" w:customStyle="1" w:styleId="MetaValue">
    <w:name w:val="Meta Value"/>
    <w:basedOn w:val="Normaallaad"/>
    <w:rsid w:val="00CF1254"/>
    <w:rPr>
      <w:rFonts w:ascii="Calibri" w:hAnsi="Calibri" w:cstheme="minorBidi"/>
      <w:color w:val="282828"/>
      <w:sz w:val="18"/>
      <w:lang w:val="en-US"/>
    </w:rPr>
  </w:style>
  <w:style w:type="paragraph" w:customStyle="1" w:styleId="ClosingStyle">
    <w:name w:val="Closing Style"/>
    <w:basedOn w:val="Normaallaad"/>
    <w:rsid w:val="00CF1254"/>
    <w:rPr>
      <w:rFonts w:ascii="Calibri" w:hAnsi="Calibri" w:cstheme="minorBidi"/>
      <w:color w:val="282828"/>
      <w:sz w:val="21"/>
      <w:lang w:val="en-US"/>
    </w:rPr>
  </w:style>
  <w:style w:type="paragraph" w:customStyle="1" w:styleId="mjg2ov8xnjc3odc4nv8zodc2nw4">
    <w:name w:val="mjg2ov8xnjc3odc4nv8zodc2nw_4"/>
    <w:basedOn w:val="Normaallaad"/>
    <w:rsid w:val="00075B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customStyle="1" w:styleId="isselectedend">
    <w:name w:val="isselectedend"/>
    <w:basedOn w:val="Normaallaad"/>
    <w:rsid w:val="00CF3D1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t-EE"/>
    </w:rPr>
  </w:style>
  <w:style w:type="character" w:customStyle="1" w:styleId="h1">
    <w:name w:val="h1"/>
    <w:rsid w:val="00986859"/>
  </w:style>
  <w:style w:type="character" w:styleId="Klastatudhperlink">
    <w:name w:val="FollowedHyperlink"/>
    <w:basedOn w:val="Liguvaikefont"/>
    <w:semiHidden/>
    <w:unhideWhenUsed/>
    <w:rsid w:val="00106F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79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1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er@enefi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ine.Pajo@enefi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mas\Documents\linnavalitsuse%20kiri.dotx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23A4-2349-48B6-9D59-1FCA313A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linnavalitsuse kiri</Template>
  <TotalTime>13</TotalTime>
  <Pages>1</Pages>
  <Words>175</Words>
  <Characters>1018</Characters>
  <Application>Microsoft Office Word</Application>
  <DocSecurity>0</DocSecurity>
  <Lines>8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Narva Linnavalitsus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Urmas</dc:creator>
  <cp:lastModifiedBy>Marika</cp:lastModifiedBy>
  <cp:revision>8</cp:revision>
  <cp:lastPrinted>2026-06-18T07:12:00Z</cp:lastPrinted>
  <dcterms:created xsi:type="dcterms:W3CDTF">2026-09-08T06:03:00Z</dcterms:created>
  <dcterms:modified xsi:type="dcterms:W3CDTF">2026-09-08T08:13:00Z</dcterms:modified>
</cp:coreProperties>
</file>